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57DF4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50FDBB21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3100B163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02A1F8FD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  <w:r w:rsidRPr="00B846DF">
        <w:rPr>
          <w:rFonts w:ascii="Gilroy Alt" w:hAnsi="Gilroy Alt" w:cs="Arial"/>
          <w:sz w:val="22"/>
          <w:szCs w:val="22"/>
        </w:rPr>
        <w:t xml:space="preserve">LETTER C </w:t>
      </w:r>
    </w:p>
    <w:p w14:paraId="1AD9A31B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  <w:r w:rsidRPr="00B846DF">
        <w:rPr>
          <w:rFonts w:ascii="Gilroy Alt" w:hAnsi="Gilroy Alt" w:cs="Arial"/>
          <w:sz w:val="22"/>
          <w:szCs w:val="22"/>
        </w:rPr>
        <w:t xml:space="preserve">(MORE THAN ONE MISSED BALANCE LETTER) </w:t>
      </w:r>
    </w:p>
    <w:p w14:paraId="2A530832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4E6E3849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7572255A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370FEFEC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7973FEE2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  <w:r w:rsidRPr="00B846DF">
        <w:rPr>
          <w:rFonts w:ascii="Gilroy Alt" w:hAnsi="Gilroy Alt" w:cs="Arial"/>
          <w:sz w:val="22"/>
          <w:szCs w:val="22"/>
        </w:rPr>
        <w:t>(Date)</w:t>
      </w:r>
    </w:p>
    <w:p w14:paraId="72060F3F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6D83DA7F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766228A7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  <w:r w:rsidRPr="00B846DF">
        <w:rPr>
          <w:rFonts w:ascii="Gilroy Alt" w:hAnsi="Gilroy Alt" w:cs="Arial"/>
          <w:sz w:val="22"/>
          <w:szCs w:val="22"/>
        </w:rPr>
        <w:t>Dear xxxxxxx</w:t>
      </w:r>
    </w:p>
    <w:p w14:paraId="2EBE8BE0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5F08D7EE" w14:textId="77777777" w:rsidR="001414A1" w:rsidRPr="00B846DF" w:rsidRDefault="001414A1" w:rsidP="001414A1">
      <w:pPr>
        <w:rPr>
          <w:rFonts w:ascii="Gilroy Alt" w:hAnsi="Gilroy Alt" w:cs="Arial"/>
          <w:b/>
          <w:sz w:val="22"/>
          <w:szCs w:val="22"/>
        </w:rPr>
      </w:pPr>
      <w:r w:rsidRPr="00B846DF">
        <w:rPr>
          <w:rFonts w:ascii="Gilroy Alt" w:hAnsi="Gilroy Alt" w:cs="Arial"/>
          <w:b/>
          <w:sz w:val="22"/>
          <w:szCs w:val="22"/>
        </w:rPr>
        <w:t>Re: Well, (insert store name)</w:t>
      </w:r>
    </w:p>
    <w:p w14:paraId="7150B135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3FAB1FBC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  <w:r w:rsidRPr="00B846DF">
        <w:rPr>
          <w:rFonts w:ascii="Gilroy Alt" w:hAnsi="Gilroy Alt" w:cs="Arial"/>
          <w:sz w:val="22"/>
          <w:szCs w:val="22"/>
        </w:rPr>
        <w:t xml:space="preserve">Following completion of your recent Controlled Drug Management audit, I write to express my concern and disappointment that you and your team are not achieving the required standard expected by myself, the company and in particular the Pharmacy Superintendent. </w:t>
      </w:r>
    </w:p>
    <w:p w14:paraId="22ED5547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05ED4071" w14:textId="77777777" w:rsidR="001414A1" w:rsidRPr="00B846DF" w:rsidRDefault="001414A1" w:rsidP="001414A1">
      <w:pPr>
        <w:rPr>
          <w:rFonts w:ascii="Gilroy Alt" w:eastAsia="Calibri" w:hAnsi="Gilroy Alt" w:cs="Arial"/>
          <w:sz w:val="22"/>
          <w:szCs w:val="22"/>
        </w:rPr>
      </w:pPr>
      <w:r w:rsidRPr="00B846DF">
        <w:rPr>
          <w:rFonts w:ascii="Gilroy Alt" w:hAnsi="Gilroy Alt" w:cs="Arial"/>
          <w:sz w:val="22"/>
          <w:szCs w:val="22"/>
        </w:rPr>
        <w:t xml:space="preserve">The recent audit conducted in your store highlighted </w:t>
      </w:r>
      <w:r w:rsidRPr="00B846DF">
        <w:rPr>
          <w:rFonts w:ascii="Gilroy Alt" w:eastAsia="Calibri" w:hAnsi="Gilroy Alt" w:cs="Arial"/>
          <w:sz w:val="22"/>
          <w:szCs w:val="22"/>
        </w:rPr>
        <w:t>failure to comply with company SOPs, by you or the wider team.</w:t>
      </w:r>
    </w:p>
    <w:p w14:paraId="79CDD2A3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6816C221" w14:textId="77777777" w:rsidR="001414A1" w:rsidRPr="00B846DF" w:rsidRDefault="001414A1" w:rsidP="001414A1">
      <w:pPr>
        <w:spacing w:after="200"/>
        <w:rPr>
          <w:rFonts w:ascii="Gilroy Alt" w:eastAsia="Times New Roman" w:hAnsi="Gilroy Alt" w:cs="Arial"/>
          <w:sz w:val="22"/>
          <w:szCs w:val="22"/>
        </w:rPr>
      </w:pPr>
      <w:r w:rsidRPr="00B846DF">
        <w:rPr>
          <w:rFonts w:ascii="Gilroy Alt" w:hAnsi="Gilroy Alt" w:cs="Arial"/>
          <w:sz w:val="22"/>
          <w:szCs w:val="22"/>
        </w:rPr>
        <w:t>As a</w:t>
      </w:r>
      <w:r w:rsidRPr="00B846DF">
        <w:rPr>
          <w:rFonts w:ascii="Gilroy Alt" w:eastAsia="Times New Roman" w:hAnsi="Gilroy Alt" w:cs="Arial"/>
          <w:sz w:val="22"/>
          <w:szCs w:val="22"/>
        </w:rPr>
        <w:t xml:space="preserve"> provider of Controlled Drugs, you are required by the company and law to ensure procedures to secure “safe management and use of controlled drugs” are in place and consistently maintained.</w:t>
      </w:r>
    </w:p>
    <w:p w14:paraId="4C226333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  <w:r w:rsidRPr="00B846DF">
        <w:rPr>
          <w:rFonts w:ascii="Gilroy Alt" w:hAnsi="Gilroy Alt" w:cs="Arial"/>
          <w:sz w:val="22"/>
          <w:szCs w:val="22"/>
        </w:rPr>
        <w:t xml:space="preserve">Compliance to company CD Management SOP helps you achieve this. </w:t>
      </w:r>
    </w:p>
    <w:p w14:paraId="5E4474FD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03490979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  <w:r w:rsidRPr="00B846DF">
        <w:rPr>
          <w:rFonts w:ascii="Gilroy Alt" w:hAnsi="Gilroy Alt" w:cs="Arial"/>
          <w:sz w:val="22"/>
          <w:szCs w:val="22"/>
        </w:rPr>
        <w:t>My expectations are clear;</w:t>
      </w:r>
    </w:p>
    <w:p w14:paraId="23FD083A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3D31656D" w14:textId="77777777" w:rsidR="001414A1" w:rsidRPr="00B846DF" w:rsidRDefault="001414A1" w:rsidP="001414A1">
      <w:pPr>
        <w:pStyle w:val="ListParagraph"/>
        <w:numPr>
          <w:ilvl w:val="0"/>
          <w:numId w:val="1"/>
        </w:numPr>
        <w:rPr>
          <w:rFonts w:ascii="Gilroy Alt" w:eastAsiaTheme="minorEastAsia" w:hAnsi="Gilroy Alt" w:cs="Arial"/>
        </w:rPr>
      </w:pPr>
      <w:r w:rsidRPr="00B846DF">
        <w:rPr>
          <w:rFonts w:ascii="Gilroy Alt" w:eastAsiaTheme="minorEastAsia" w:hAnsi="Gilroy Alt" w:cs="Arial"/>
        </w:rPr>
        <w:t>You and your team must immediately review your current practice to comply with the CD Management SOP and ensure that physical balance checks are completed ‘once a week’ on all items with an open register entry in the CD Register (including nil balances, unused lines, out of date and obsolete stock).</w:t>
      </w:r>
    </w:p>
    <w:p w14:paraId="2B0CD49A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  <w:r w:rsidRPr="00B846DF">
        <w:rPr>
          <w:rFonts w:ascii="Gilroy Alt" w:hAnsi="Gilroy Alt" w:cs="Arial"/>
          <w:sz w:val="22"/>
          <w:szCs w:val="22"/>
        </w:rPr>
        <w:t xml:space="preserve">Should you have any queries or wish to discuss this further, please do not hesitate to contact me or a member of the pharmacy superintendent’s team. </w:t>
      </w:r>
    </w:p>
    <w:p w14:paraId="2644CECB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38BE1A16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  <w:r w:rsidRPr="00B846DF">
        <w:rPr>
          <w:rFonts w:ascii="Gilroy Alt" w:hAnsi="Gilroy Alt" w:cs="Arial"/>
          <w:sz w:val="22"/>
          <w:szCs w:val="22"/>
        </w:rPr>
        <w:t xml:space="preserve">I hope to see evidence that appropriate steps have been taken to remedy non-compliance during my next visit in store. </w:t>
      </w:r>
    </w:p>
    <w:p w14:paraId="6FFB9DBF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22DFADD6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  <w:r w:rsidRPr="00B846DF">
        <w:rPr>
          <w:rFonts w:ascii="Gilroy Alt" w:hAnsi="Gilroy Alt" w:cs="Arial"/>
          <w:sz w:val="22"/>
          <w:szCs w:val="22"/>
        </w:rPr>
        <w:t>Kind Regards</w:t>
      </w:r>
    </w:p>
    <w:p w14:paraId="7A1CB18C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39D43AA6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  <w:r w:rsidRPr="00B846DF">
        <w:rPr>
          <w:rFonts w:ascii="Gilroy Alt" w:hAnsi="Gilroy Alt" w:cs="Arial"/>
          <w:sz w:val="22"/>
          <w:szCs w:val="22"/>
        </w:rPr>
        <w:t>Xxxxxxx</w:t>
      </w:r>
    </w:p>
    <w:p w14:paraId="1DDAD6A3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  <w:r w:rsidRPr="00B846DF">
        <w:rPr>
          <w:rFonts w:ascii="Gilroy Alt" w:hAnsi="Gilroy Alt" w:cs="Arial"/>
          <w:sz w:val="22"/>
          <w:szCs w:val="22"/>
        </w:rPr>
        <w:t>Area Operations Manager</w:t>
      </w:r>
    </w:p>
    <w:p w14:paraId="702E8101" w14:textId="77777777" w:rsidR="009C429B" w:rsidRPr="00B846DF" w:rsidRDefault="009C429B" w:rsidP="009C429B">
      <w:pPr>
        <w:rPr>
          <w:rFonts w:ascii="Gilroy Alt" w:hAnsi="Gilroy Alt" w:cs="Arial"/>
          <w:sz w:val="22"/>
          <w:szCs w:val="22"/>
        </w:rPr>
      </w:pPr>
    </w:p>
    <w:p w14:paraId="4317FEC5" w14:textId="77777777" w:rsidR="009C429B" w:rsidRPr="00B846DF" w:rsidRDefault="009C429B" w:rsidP="009C429B">
      <w:pPr>
        <w:rPr>
          <w:rFonts w:ascii="Gilroy Alt" w:hAnsi="Gilroy Alt" w:cs="Arial"/>
          <w:sz w:val="22"/>
          <w:szCs w:val="22"/>
        </w:rPr>
      </w:pPr>
    </w:p>
    <w:p w14:paraId="695EC1EF" w14:textId="77777777" w:rsidR="00E8398F" w:rsidRPr="00B846DF" w:rsidRDefault="00152A57" w:rsidP="0093074B">
      <w:pPr>
        <w:rPr>
          <w:rFonts w:ascii="Gilroy Alt" w:hAnsi="Gilroy Alt"/>
          <w:sz w:val="22"/>
          <w:szCs w:val="22"/>
        </w:rPr>
      </w:pPr>
      <w:r w:rsidRPr="00B846DF">
        <w:rPr>
          <w:rFonts w:ascii="Gilroy Alt" w:hAnsi="Gilroy Al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E64A0" wp14:editId="5E6734B8">
                <wp:simplePos x="0" y="0"/>
                <wp:positionH relativeFrom="column">
                  <wp:posOffset>-617415</wp:posOffset>
                </wp:positionH>
                <wp:positionV relativeFrom="paragraph">
                  <wp:posOffset>1649046</wp:posOffset>
                </wp:positionV>
                <wp:extent cx="7023100" cy="6658708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3100" cy="6658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0DD109" w14:textId="77777777" w:rsidR="00A43BB4" w:rsidRPr="00683C66" w:rsidRDefault="00A43BB4" w:rsidP="00A43BB4">
                            <w:pPr>
                              <w:pStyle w:val="BasicParagraph"/>
                              <w:suppressAutoHyphens/>
                              <w:spacing w:after="170"/>
                              <w:rPr>
                                <w:rFonts w:ascii="Gilroy Alt" w:hAnsi="Gilroy Alt" w:cs="Gilroy Alt"/>
                                <w:color w:val="004C6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E64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8.6pt;margin-top:129.85pt;width:553pt;height:524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" fillcolor="white [3201]" stroked="f" strokeweight=".5pt">
                <v:textbox>
                  <w:txbxContent>
                    <w:p w14:paraId="4C0DD109" w14:textId="77777777" w:rsidR="00A43BB4" w:rsidRPr="00683C66" w:rsidRDefault="00A43BB4" w:rsidP="00A43BB4">
                      <w:pPr>
                        <w:pStyle w:val="BasicParagraph"/>
                        <w:suppressAutoHyphens/>
                        <w:spacing w:after="170"/>
                        <w:rPr>
                          <w:rFonts w:ascii="Gilroy Alt" w:hAnsi="Gilroy Alt" w:cs="Gilroy Alt"/>
                          <w:color w:val="004C6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8398F" w:rsidRPr="00B846DF" w:rsidSect="004C6D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A9F6B" w14:textId="77777777" w:rsidR="0035149A" w:rsidRDefault="0035149A" w:rsidP="008B16B8">
      <w:r>
        <w:separator/>
      </w:r>
    </w:p>
  </w:endnote>
  <w:endnote w:type="continuationSeparator" w:id="0">
    <w:p w14:paraId="215442BB" w14:textId="77777777" w:rsidR="0035149A" w:rsidRDefault="0035149A" w:rsidP="008B1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Bembo"/>
    <w:charset w:val="00"/>
    <w:family w:val="roman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inion Pro">
    <w:charset w:val="00"/>
    <w:family w:val="roman"/>
    <w:pitch w:val="variable"/>
    <w:sig w:usb0="E00002AF" w:usb1="5000607B" w:usb2="00000000" w:usb3="00000000" w:csb0="0000009F" w:csb1="00000000"/>
  </w:font>
  <w:font w:name="Gilroy Alt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1B0D1" w14:textId="77777777" w:rsidR="00314D97" w:rsidRDefault="00314D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47398" w14:textId="77777777" w:rsidR="009C0113" w:rsidRDefault="009C011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1CDD9C" wp14:editId="42853213">
              <wp:simplePos x="0" y="0"/>
              <wp:positionH relativeFrom="margin">
                <wp:posOffset>85725</wp:posOffset>
              </wp:positionH>
              <wp:positionV relativeFrom="paragraph">
                <wp:posOffset>-175260</wp:posOffset>
              </wp:positionV>
              <wp:extent cx="6407150" cy="69532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7150" cy="695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E12344" w14:textId="77777777" w:rsidR="00260BFC" w:rsidRPr="00260BFC" w:rsidRDefault="00082D3A" w:rsidP="009C0113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  <w:t xml:space="preserve">Well is part of the Bestway Group, </w:t>
                          </w:r>
                          <w:r w:rsidR="00260BFC" w:rsidRPr="00260BFC"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  <w:t xml:space="preserve">and is the trading name for Bestway Panacea Holdings Limited Registered number 09225479, Bestway Panacea Healthcare Limited Registered number 09225514 and Bestway National Chemists Limited Registered number 09225457. Registered Office: Merchants Warehouse, Castle Street, Castlefield, Manchester, M3 4LZ. </w:t>
                          </w:r>
                        </w:p>
                        <w:p w14:paraId="7A128B5E" w14:textId="77777777" w:rsidR="009C0113" w:rsidRPr="00260BFC" w:rsidRDefault="00260BFC" w:rsidP="009C0113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  <w:t xml:space="preserve">Well is the trading name of Bestway Belfast Chemists Limited NI626625. Registered Office: 70 Ballygomartin Road, Belfast, BT13 3NE.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1CDD9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6.75pt;margin-top:-13.8pt;width:504.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" filled="f" stroked="f" strokeweight=".5pt">
              <v:textbox>
                <w:txbxContent>
                  <w:p w14:paraId="0AE12344" w14:textId="77777777" w:rsidR="00260BFC" w:rsidRPr="00260BFC" w:rsidRDefault="00082D3A" w:rsidP="009C0113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</w:pPr>
                    <w:r w:rsidRPr="00260BFC"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  <w:t xml:space="preserve">Well is part of the Bestway Group, </w:t>
                    </w:r>
                    <w:r w:rsidR="00260BFC" w:rsidRPr="00260BFC"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  <w:t xml:space="preserve">and is the trading name for Bestway Panacea Holdings Limited Registered number 09225479, Bestway Panacea Healthcare Limited Registered number 09225514 and Bestway National Chemists Limited Registered number 09225457. Registered Office: Merchants Warehouse, Castle Street, Castlefield, Manchester, M3 4LZ. </w:t>
                    </w:r>
                  </w:p>
                  <w:p w14:paraId="7A128B5E" w14:textId="77777777" w:rsidR="009C0113" w:rsidRPr="00260BFC" w:rsidRDefault="00260BFC" w:rsidP="009C0113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</w:pPr>
                    <w:r w:rsidRPr="00260BFC"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  <w:t xml:space="preserve">Well is the trading name of Bestway Belfast Chemists Limited NI626625. Registered Office: 70 </w:t>
                    </w:r>
                    <w:proofErr w:type="spellStart"/>
                    <w:r w:rsidRPr="00260BFC"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  <w:t>Ballygomartin</w:t>
                    </w:r>
                    <w:proofErr w:type="spellEnd"/>
                    <w:r w:rsidRPr="00260BFC"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  <w:t xml:space="preserve"> Road, Belfast, BT13 3NE.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09578" w14:textId="77777777" w:rsidR="00314D97" w:rsidRDefault="00314D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27704" w14:textId="77777777" w:rsidR="0035149A" w:rsidRDefault="0035149A" w:rsidP="008B16B8">
      <w:r>
        <w:separator/>
      </w:r>
    </w:p>
  </w:footnote>
  <w:footnote w:type="continuationSeparator" w:id="0">
    <w:p w14:paraId="0E43FF60" w14:textId="77777777" w:rsidR="0035149A" w:rsidRDefault="0035149A" w:rsidP="008B1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D7530" w14:textId="77777777" w:rsidR="00314D97" w:rsidRDefault="00314D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ADACA" w14:textId="77777777" w:rsidR="008B16B8" w:rsidRDefault="00082D3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A1B67C" wp14:editId="7DE286F7">
              <wp:simplePos x="0" y="0"/>
              <wp:positionH relativeFrom="page">
                <wp:posOffset>5276850</wp:posOffset>
              </wp:positionH>
              <wp:positionV relativeFrom="paragraph">
                <wp:posOffset>1122045</wp:posOffset>
              </wp:positionV>
              <wp:extent cx="1635125" cy="115252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5125" cy="1152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374A1F" w14:textId="77777777" w:rsidR="00260BFC" w:rsidRPr="00260BFC" w:rsidRDefault="00082D3A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  <w:t>Merchants Warehouse</w:t>
                          </w:r>
                        </w:p>
                        <w:p w14:paraId="3C2349B9" w14:textId="77777777" w:rsidR="00260BFC" w:rsidRPr="00260BFC" w:rsidRDefault="00082D3A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  <w:t>Castle Street</w:t>
                          </w:r>
                        </w:p>
                        <w:p w14:paraId="30D01C78" w14:textId="77777777" w:rsidR="00260BFC" w:rsidRPr="00260BFC" w:rsidRDefault="00082D3A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  <w:t>Manchester</w:t>
                          </w:r>
                        </w:p>
                        <w:p w14:paraId="3AE0EE67" w14:textId="77777777" w:rsidR="00082D3A" w:rsidRPr="00260BFC" w:rsidRDefault="00082D3A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  <w:t>M3 4LZ</w:t>
                          </w:r>
                        </w:p>
                        <w:p w14:paraId="6226B1D8" w14:textId="77777777" w:rsidR="00260BFC" w:rsidRPr="00260BFC" w:rsidRDefault="00260BFC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12"/>
                              <w:szCs w:val="12"/>
                            </w:rPr>
                          </w:pPr>
                        </w:p>
                        <w:p w14:paraId="01818FCD" w14:textId="77777777" w:rsidR="00260BFC" w:rsidRPr="00260BFC" w:rsidRDefault="00260BFC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Gilroy Alt" w:hAnsi="Gilroy Alt" w:cs="Gilroy Alt"/>
                              <w:color w:val="4472C4" w:themeColor="accent1"/>
                              <w:sz w:val="18"/>
                              <w:szCs w:val="18"/>
                            </w:rPr>
                          </w:pPr>
                          <w:r w:rsidRPr="00260BFC">
                            <w:rPr>
                              <w:rFonts w:ascii="Gilroy Alt" w:hAnsi="Gilroy Alt" w:cs="Gilroy Alt"/>
                              <w:color w:val="4472C4" w:themeColor="accent1"/>
                              <w:sz w:val="18"/>
                              <w:szCs w:val="18"/>
                            </w:rPr>
                            <w:t xml:space="preserve">well.co.uk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1B67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15.5pt;margin-top:88.35pt;width:128.75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" filled="f" stroked="f" strokeweight=".5pt">
              <v:textbox>
                <w:txbxContent>
                  <w:p w14:paraId="38374A1F" w14:textId="77777777" w:rsidR="00260BFC" w:rsidRPr="00260BFC" w:rsidRDefault="00082D3A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</w:pPr>
                    <w:r w:rsidRPr="00260BFC"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  <w:t>Merchants Warehouse</w:t>
                    </w:r>
                  </w:p>
                  <w:p w14:paraId="3C2349B9" w14:textId="77777777" w:rsidR="00260BFC" w:rsidRPr="00260BFC" w:rsidRDefault="00082D3A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</w:pPr>
                    <w:r w:rsidRPr="00260BFC"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  <w:t>Castle Street</w:t>
                    </w:r>
                  </w:p>
                  <w:p w14:paraId="30D01C78" w14:textId="77777777" w:rsidR="00260BFC" w:rsidRPr="00260BFC" w:rsidRDefault="00082D3A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</w:pPr>
                    <w:r w:rsidRPr="00260BFC"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  <w:t>Manchester</w:t>
                    </w:r>
                  </w:p>
                  <w:p w14:paraId="3AE0EE67" w14:textId="77777777" w:rsidR="00082D3A" w:rsidRPr="00260BFC" w:rsidRDefault="00082D3A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</w:pPr>
                    <w:r w:rsidRPr="00260BFC"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  <w:t>M3 4LZ</w:t>
                    </w:r>
                  </w:p>
                  <w:p w14:paraId="6226B1D8" w14:textId="77777777" w:rsidR="00260BFC" w:rsidRPr="00260BFC" w:rsidRDefault="00260BFC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12"/>
                        <w:szCs w:val="12"/>
                      </w:rPr>
                    </w:pPr>
                  </w:p>
                  <w:p w14:paraId="01818FCD" w14:textId="77777777" w:rsidR="00260BFC" w:rsidRPr="00260BFC" w:rsidRDefault="00260BFC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Gilroy Alt" w:hAnsi="Gilroy Alt" w:cs="Gilroy Alt"/>
                        <w:color w:val="4472C4" w:themeColor="accent1"/>
                        <w:sz w:val="18"/>
                        <w:szCs w:val="18"/>
                      </w:rPr>
                    </w:pPr>
                    <w:r w:rsidRPr="00260BFC">
                      <w:rPr>
                        <w:rFonts w:ascii="Gilroy Alt" w:hAnsi="Gilroy Alt" w:cs="Gilroy Alt"/>
                        <w:color w:val="4472C4" w:themeColor="accent1"/>
                        <w:sz w:val="18"/>
                        <w:szCs w:val="18"/>
                      </w:rPr>
                      <w:t xml:space="preserve">well.co.uk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B16B8">
      <w:rPr>
        <w:noProof/>
      </w:rPr>
      <w:drawing>
        <wp:anchor distT="0" distB="0" distL="114300" distR="114300" simplePos="0" relativeHeight="251658240" behindDoc="1" locked="0" layoutInCell="1" allowOverlap="1" wp14:anchorId="56086F05" wp14:editId="5B16BBD0">
          <wp:simplePos x="0" y="0"/>
          <wp:positionH relativeFrom="column">
            <wp:posOffset>-914400</wp:posOffset>
          </wp:positionH>
          <wp:positionV relativeFrom="paragraph">
            <wp:posOffset>-447274</wp:posOffset>
          </wp:positionV>
          <wp:extent cx="7559740" cy="10693374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11605 MS Charity Ball_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0" cy="10693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5E1DF" w14:textId="77777777" w:rsidR="00314D97" w:rsidRDefault="00314D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D52F9"/>
    <w:multiLevelType w:val="hybridMultilevel"/>
    <w:tmpl w:val="B5089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77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3A"/>
    <w:rsid w:val="00082D3A"/>
    <w:rsid w:val="001414A1"/>
    <w:rsid w:val="00152A57"/>
    <w:rsid w:val="00256A39"/>
    <w:rsid w:val="00260BFC"/>
    <w:rsid w:val="00281026"/>
    <w:rsid w:val="002A5758"/>
    <w:rsid w:val="002C538B"/>
    <w:rsid w:val="00314D97"/>
    <w:rsid w:val="0035149A"/>
    <w:rsid w:val="004034D5"/>
    <w:rsid w:val="004C6D8D"/>
    <w:rsid w:val="00683C66"/>
    <w:rsid w:val="007B10BB"/>
    <w:rsid w:val="008B16B8"/>
    <w:rsid w:val="00914C2D"/>
    <w:rsid w:val="0093074B"/>
    <w:rsid w:val="009C0113"/>
    <w:rsid w:val="009C429B"/>
    <w:rsid w:val="00A43BB4"/>
    <w:rsid w:val="00A55933"/>
    <w:rsid w:val="00B846DF"/>
    <w:rsid w:val="00B877F4"/>
    <w:rsid w:val="00CE396D"/>
    <w:rsid w:val="00D3522D"/>
    <w:rsid w:val="00DF7D9F"/>
    <w:rsid w:val="00E8398F"/>
    <w:rsid w:val="00F35287"/>
    <w:rsid w:val="00F733E4"/>
    <w:rsid w:val="00F8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9A3F1"/>
  <w15:chartTrackingRefBased/>
  <w15:docId w15:val="{DEDE8926-7B48-4922-A68C-88BBCC40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embo" w:eastAsiaTheme="minorHAnsi" w:hAnsi="Bembo" w:cs="Times New Roman (Body CS)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6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6B8"/>
  </w:style>
  <w:style w:type="paragraph" w:styleId="Footer">
    <w:name w:val="footer"/>
    <w:basedOn w:val="Normal"/>
    <w:link w:val="FooterChar"/>
    <w:uiPriority w:val="99"/>
    <w:unhideWhenUsed/>
    <w:rsid w:val="008B16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6B8"/>
  </w:style>
  <w:style w:type="paragraph" w:customStyle="1" w:styleId="BasicParagraph">
    <w:name w:val="[Basic Paragraph]"/>
    <w:basedOn w:val="Normal"/>
    <w:uiPriority w:val="99"/>
    <w:rsid w:val="00A43BB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rsid w:val="001414A1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e.boyle\Documents\Custom%20Office%20Templates\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E8F666457324E8874A20375727DE2" ma:contentTypeVersion="13" ma:contentTypeDescription="Create a new document." ma:contentTypeScope="" ma:versionID="3213d1745f8bd82eb4ec7a7db3216015">
  <xsd:schema xmlns:xsd="http://www.w3.org/2001/XMLSchema" xmlns:xs="http://www.w3.org/2001/XMLSchema" xmlns:p="http://schemas.microsoft.com/office/2006/metadata/properties" xmlns:ns2="c03cc88c-b100-4df4-8366-5880eab20f1b" xmlns:ns3="bbb05409-08a1-4130-9b6a-c3e3472f6486" targetNamespace="http://schemas.microsoft.com/office/2006/metadata/properties" ma:root="true" ma:fieldsID="2a0d8f2bd6e1a2ecbcd0e0e4062961b6" ns2:_="" ns3:_="">
    <xsd:import namespace="c03cc88c-b100-4df4-8366-5880eab20f1b"/>
    <xsd:import namespace="bbb05409-08a1-4130-9b6a-c3e3472f64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cc88c-b100-4df4-8366-5880eab20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05409-08a1-4130-9b6a-c3e3472f648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6919B4-47AF-41DD-82DB-29C5345BEC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5DC22-9103-4050-ADED-18E4957E2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134598-DB7C-4420-BC2A-D3B263261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cc88c-b100-4df4-8366-5880eab20f1b"/>
    <ds:schemaRef ds:uri="bbb05409-08a1-4130-9b6a-c3e3472f6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0</TotalTime>
  <Pages>1</Pages>
  <Words>208</Words>
  <Characters>1192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Boyle</dc:creator>
  <cp:keywords/>
  <dc:description/>
  <cp:lastModifiedBy>Emma Barker</cp:lastModifiedBy>
  <cp:revision>2</cp:revision>
  <dcterms:created xsi:type="dcterms:W3CDTF">2022-07-12T10:30:00Z</dcterms:created>
  <dcterms:modified xsi:type="dcterms:W3CDTF">2022-07-12T10:30:00Z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0x0101007A9E8F666457324E8874A20375727DE2</vt:lpwstr>
  </property>
  <property fmtid="{D5CDD505-2E9C-101B-9397-08002B2CF9AE}" pid="3" name="Order">
    <vt:r8>50400</vt:r8>
  </property>
  <property fmtid="{D5CDD505-2E9C-101B-9397-08002B2CF9AE}" pid="4" name="MSIP_Label_d341df29-f792-44cc-ae02-a182414d1f74_Enabled">
    <vt:lpwstr>true</vt:lpwstr>
  </property>
  <property fmtid="{D5CDD505-2E9C-101B-9397-08002B2CF9AE}" pid="5" name="MSIP_Label_d341df29-f792-44cc-ae02-a182414d1f74_SetDate">
    <vt:lpwstr>2022-03-08T15:10:29Z</vt:lpwstr>
  </property>
  <property fmtid="{D5CDD505-2E9C-101B-9397-08002B2CF9AE}" pid="6" name="MSIP_Label_d341df29-f792-44cc-ae02-a182414d1f74_Method">
    <vt:lpwstr>Standard</vt:lpwstr>
  </property>
  <property fmtid="{D5CDD505-2E9C-101B-9397-08002B2CF9AE}" pid="7" name="MSIP_Label_d341df29-f792-44cc-ae02-a182414d1f74_Name">
    <vt:lpwstr>Public</vt:lpwstr>
  </property>
  <property fmtid="{D5CDD505-2E9C-101B-9397-08002B2CF9AE}" pid="8" name="MSIP_Label_d341df29-f792-44cc-ae02-a182414d1f74_SiteId">
    <vt:lpwstr>989c18aa-5801-4a7f-b2c8-39efefec097f</vt:lpwstr>
  </property>
  <property fmtid="{D5CDD505-2E9C-101B-9397-08002B2CF9AE}" pid="9" name="MSIP_Label_d341df29-f792-44cc-ae02-a182414d1f74_ActionId">
    <vt:lpwstr>aaa796c1-67a4-4bc9-b039-f39e33ead7a8</vt:lpwstr>
  </property>
  <property fmtid="{D5CDD505-2E9C-101B-9397-08002B2CF9AE}" pid="10" name="MSIP_Label_d341df29-f792-44cc-ae02-a182414d1f74_ContentBits">
    <vt:lpwstr>0</vt:lpwstr>
  </property>
</Properties>
</file>